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F033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 w:rsidRPr="00F033BA">
        <w:rPr>
          <w:noProof/>
          <w:lang w:val="es-ES" w:eastAsia="es-ES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1B1DE6" w:rsidRDefault="00774E07" w:rsidP="001B1DE6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Gacetilla </w:t>
      </w:r>
      <w:r w:rsidR="002A0F56">
        <w:rPr>
          <w:b/>
          <w:color w:val="17365D" w:themeColor="text2" w:themeShade="BF"/>
          <w:sz w:val="52"/>
          <w:szCs w:val="52"/>
          <w:lang w:val="es-ES"/>
        </w:rPr>
        <w:t>a</w:t>
      </w:r>
      <w:r w:rsidR="002A0F56">
        <w:rPr>
          <w:b/>
          <w:color w:val="17365D" w:themeColor="text2" w:themeShade="BF"/>
          <w:sz w:val="52"/>
          <w:szCs w:val="52"/>
          <w:lang w:val="es-ES"/>
        </w:rPr>
        <w:t>gendas</w:t>
      </w:r>
      <w:r w:rsidR="002A0F56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>
        <w:rPr>
          <w:b/>
          <w:color w:val="17365D" w:themeColor="text2" w:themeShade="BF"/>
          <w:sz w:val="52"/>
          <w:szCs w:val="52"/>
          <w:lang w:val="es-ES"/>
        </w:rPr>
        <w:t xml:space="preserve">Alma </w:t>
      </w:r>
    </w:p>
    <w:p w:rsidR="001B1DE6" w:rsidRPr="001B1DE6" w:rsidRDefault="001B1DE6" w:rsidP="001B1DE6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1B1DE6" w:rsidRDefault="001B1DE6" w:rsidP="00774E07">
      <w:pPr>
        <w:pStyle w:val="Sinespaciado"/>
        <w:jc w:val="both"/>
        <w:rPr>
          <w:b/>
          <w:sz w:val="24"/>
          <w:szCs w:val="24"/>
        </w:rPr>
      </w:pPr>
      <w:r w:rsidRPr="00387E7F">
        <w:rPr>
          <w:noProof/>
          <w:lang w:val="es-ES" w:eastAsia="es-ES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610716" cy="2065020"/>
            <wp:effectExtent l="0" t="0" r="8890" b="0"/>
            <wp:wrapTight wrapText="bothSides">
              <wp:wrapPolygon edited="0">
                <wp:start x="0" y="0"/>
                <wp:lineTo x="0" y="21321"/>
                <wp:lineTo x="21464" y="21321"/>
                <wp:lineTo x="21464" y="0"/>
                <wp:lineTo x="0" y="0"/>
              </wp:wrapPolygon>
            </wp:wrapTight>
            <wp:docPr id="1" name="Imagen 1" descr="C:\Users\JFMOS_~1\AppData\Local\Temp\Rar$DIa0.393\AGENDA-ANG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MOS_~1\AppData\Local\Temp\Rar$DIa0.393\AGENDA-ANGE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16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E07" w:rsidRDefault="00774E07" w:rsidP="00774E07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Ángeles </w:t>
      </w:r>
    </w:p>
    <w:p w:rsidR="008B37EE" w:rsidRPr="00B15DE3" w:rsidRDefault="00F97BB9" w:rsidP="00774E07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>148</w:t>
      </w:r>
      <w:r w:rsidR="008B37EE" w:rsidRPr="00022B18">
        <w:rPr>
          <w:sz w:val="24"/>
          <w:szCs w:val="24"/>
        </w:rPr>
        <w:t xml:space="preserve">  páginas</w:t>
      </w:r>
    </w:p>
    <w:p w:rsidR="008B37EE" w:rsidRPr="00022B18" w:rsidRDefault="00F97BB9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774E07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8B37EE" w:rsidRPr="00022B18">
        <w:rPr>
          <w:sz w:val="24"/>
          <w:szCs w:val="24"/>
        </w:rPr>
        <w:t>cm</w:t>
      </w:r>
    </w:p>
    <w:p w:rsidR="008B37EE" w:rsidRPr="00022B18" w:rsidRDefault="00774E07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39155</w:t>
      </w:r>
    </w:p>
    <w:p w:rsidR="008B37EE" w:rsidRPr="00022B18" w:rsidRDefault="00774E07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8437012673700</w:t>
      </w:r>
    </w:p>
    <w:p w:rsidR="008B37EE" w:rsidRPr="00022B18" w:rsidRDefault="00774E07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 $7.479</w:t>
      </w:r>
      <w:r w:rsidR="00B15DE3">
        <w:rPr>
          <w:sz w:val="24"/>
          <w:szCs w:val="24"/>
        </w:rPr>
        <w:t xml:space="preserve"> </w:t>
      </w:r>
      <w:r w:rsidR="008B37EE" w:rsidRPr="00022B18">
        <w:rPr>
          <w:sz w:val="24"/>
          <w:szCs w:val="24"/>
        </w:rPr>
        <w:t>+ IVA</w:t>
      </w:r>
    </w:p>
    <w:p w:rsidR="00472A12" w:rsidRDefault="00472A12" w:rsidP="008B37EE">
      <w:pPr>
        <w:jc w:val="both"/>
        <w:rPr>
          <w:b/>
        </w:rPr>
      </w:pPr>
    </w:p>
    <w:p w:rsidR="00472A12" w:rsidRDefault="00472A12" w:rsidP="00472A12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170C3" w:rsidRDefault="00E170C3" w:rsidP="00E170C3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</w:p>
    <w:p w:rsidR="00E170C3" w:rsidRDefault="00E170C3" w:rsidP="00E170C3">
      <w:pPr>
        <w:pStyle w:val="Sinespaciado"/>
        <w:jc w:val="both"/>
        <w:rPr>
          <w:b/>
          <w:sz w:val="24"/>
          <w:szCs w:val="24"/>
        </w:rPr>
      </w:pPr>
    </w:p>
    <w:p w:rsidR="00E170C3" w:rsidRDefault="0021413F" w:rsidP="00E170C3">
      <w:pPr>
        <w:pStyle w:val="Sinespaciado"/>
        <w:jc w:val="both"/>
        <w:rPr>
          <w:b/>
          <w:sz w:val="24"/>
          <w:szCs w:val="24"/>
        </w:rPr>
      </w:pPr>
      <w:r w:rsidRPr="00387E7F">
        <w:rPr>
          <w:noProof/>
          <w:lang w:val="es-ES" w:eastAsia="es-ES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28775" cy="2080260"/>
            <wp:effectExtent l="0" t="0" r="9525" b="0"/>
            <wp:wrapTight wrapText="bothSides">
              <wp:wrapPolygon edited="0">
                <wp:start x="0" y="0"/>
                <wp:lineTo x="0" y="21363"/>
                <wp:lineTo x="21474" y="21363"/>
                <wp:lineTo x="21474" y="0"/>
                <wp:lineTo x="0" y="0"/>
              </wp:wrapPolygon>
            </wp:wrapTight>
            <wp:docPr id="2" name="Imagen 2" descr="C:\Users\JFMOS_~1\AppData\Local\Temp\Rar$DIa0.916\AGENDA-UN-ANO-DE-PENSAMI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MOS_~1\AppData\Local\Temp\Rar$DIa0.916\AGENDA-UN-ANO-DE-PENSAMIEN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0C3">
        <w:rPr>
          <w:b/>
          <w:sz w:val="24"/>
          <w:szCs w:val="24"/>
        </w:rPr>
        <w:t xml:space="preserve">Un año de pensamientos positivos </w:t>
      </w:r>
    </w:p>
    <w:p w:rsidR="00E170C3" w:rsidRPr="00B15DE3" w:rsidRDefault="00E170C3" w:rsidP="00E170C3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 w:rsidRPr="00022B18">
        <w:rPr>
          <w:sz w:val="24"/>
          <w:szCs w:val="24"/>
        </w:rPr>
        <w:t xml:space="preserve"> </w:t>
      </w:r>
      <w:r w:rsidR="00F97BB9">
        <w:rPr>
          <w:sz w:val="24"/>
          <w:szCs w:val="24"/>
        </w:rPr>
        <w:t>148</w:t>
      </w:r>
      <w:r w:rsidRPr="00022B18">
        <w:rPr>
          <w:sz w:val="24"/>
          <w:szCs w:val="24"/>
        </w:rPr>
        <w:t xml:space="preserve"> páginas</w:t>
      </w:r>
    </w:p>
    <w:p w:rsidR="00E170C3" w:rsidRPr="00022B18" w:rsidRDefault="00E170C3" w:rsidP="00E170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7BB9">
        <w:rPr>
          <w:sz w:val="24"/>
          <w:szCs w:val="24"/>
        </w:rPr>
        <w:t xml:space="preserve">12 </w:t>
      </w:r>
      <w:r>
        <w:rPr>
          <w:sz w:val="24"/>
          <w:szCs w:val="24"/>
        </w:rPr>
        <w:t>x</w:t>
      </w:r>
      <w:r w:rsidR="00F97BB9">
        <w:rPr>
          <w:sz w:val="24"/>
          <w:szCs w:val="24"/>
        </w:rPr>
        <w:t xml:space="preserve"> 15,5 </w:t>
      </w:r>
      <w:r w:rsidRPr="00022B18">
        <w:rPr>
          <w:sz w:val="24"/>
          <w:szCs w:val="24"/>
        </w:rPr>
        <w:t>cm</w:t>
      </w:r>
    </w:p>
    <w:p w:rsidR="00E170C3" w:rsidRPr="00022B18" w:rsidRDefault="00E170C3" w:rsidP="00E170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39156</w:t>
      </w:r>
    </w:p>
    <w:p w:rsidR="00E170C3" w:rsidRPr="00022B18" w:rsidRDefault="00E170C3" w:rsidP="00E170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8437012673717</w:t>
      </w:r>
    </w:p>
    <w:p w:rsidR="00E170C3" w:rsidRPr="00022B18" w:rsidRDefault="00E170C3" w:rsidP="00E170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E170C3" w:rsidRDefault="00E170C3" w:rsidP="00E170C3">
      <w:pPr>
        <w:jc w:val="both"/>
        <w:rPr>
          <w:b/>
        </w:rPr>
      </w:pPr>
    </w:p>
    <w:p w:rsidR="00E170C3" w:rsidRDefault="00E170C3" w:rsidP="00E170C3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170C3" w:rsidRDefault="00E170C3" w:rsidP="00E170C3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21413F" w:rsidRDefault="00EA166D" w:rsidP="00E170C3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  <w:r w:rsidRPr="00387E7F">
        <w:rPr>
          <w:noProof/>
          <w:lang w:val="es-ES" w:eastAsia="es-ES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1592580" cy="2046605"/>
            <wp:effectExtent l="0" t="0" r="7620" b="0"/>
            <wp:wrapTight wrapText="bothSides">
              <wp:wrapPolygon edited="0">
                <wp:start x="0" y="0"/>
                <wp:lineTo x="0" y="21312"/>
                <wp:lineTo x="21445" y="21312"/>
                <wp:lineTo x="21445" y="0"/>
                <wp:lineTo x="0" y="0"/>
              </wp:wrapPolygon>
            </wp:wrapTight>
            <wp:docPr id="7" name="Imagen 7" descr="C:\Users\JFMOS_~1\AppData\Local\Temp\Rar$DIa0.467\AGENDA-SEREN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MOS_~1\AppData\Local\Temp\Rar$DIa0.467\AGENDA-SERENID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3F" w:rsidRDefault="00A81945" w:rsidP="0021413F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Serenidad</w:t>
      </w:r>
      <w:r w:rsidR="0021413F">
        <w:rPr>
          <w:b/>
          <w:sz w:val="24"/>
          <w:szCs w:val="24"/>
        </w:rPr>
        <w:t xml:space="preserve"> </w:t>
      </w:r>
    </w:p>
    <w:p w:rsidR="0021413F" w:rsidRPr="00B15DE3" w:rsidRDefault="00F97BB9" w:rsidP="0021413F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21413F" w:rsidRPr="00022B18">
        <w:rPr>
          <w:sz w:val="24"/>
          <w:szCs w:val="24"/>
        </w:rPr>
        <w:t>páginas</w:t>
      </w:r>
    </w:p>
    <w:p w:rsidR="0021413F" w:rsidRPr="00022B18" w:rsidRDefault="00F97BB9" w:rsidP="002141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21413F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21413F" w:rsidRPr="00022B18">
        <w:rPr>
          <w:sz w:val="24"/>
          <w:szCs w:val="24"/>
        </w:rPr>
        <w:t>cm</w:t>
      </w:r>
    </w:p>
    <w:p w:rsidR="0021413F" w:rsidRPr="00022B18" w:rsidRDefault="00EE085C" w:rsidP="002141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39157</w:t>
      </w:r>
    </w:p>
    <w:p w:rsidR="0021413F" w:rsidRPr="00022B18" w:rsidRDefault="00EE085C" w:rsidP="002141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8437012673724</w:t>
      </w:r>
    </w:p>
    <w:p w:rsidR="0021413F" w:rsidRPr="00022B18" w:rsidRDefault="0021413F" w:rsidP="0021413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487DAE" w:rsidRDefault="00487DAE" w:rsidP="00487DAE">
      <w:pPr>
        <w:pStyle w:val="Sinespaciado"/>
        <w:jc w:val="both"/>
        <w:rPr>
          <w:noProof/>
          <w:lang w:eastAsia="es-ES"/>
        </w:rPr>
      </w:pPr>
    </w:p>
    <w:p w:rsidR="00487DAE" w:rsidRDefault="00487DAE" w:rsidP="00487DAE">
      <w:pPr>
        <w:pStyle w:val="Sinespaciado"/>
        <w:jc w:val="both"/>
        <w:rPr>
          <w:noProof/>
          <w:lang w:eastAsia="es-ES"/>
        </w:rPr>
      </w:pPr>
    </w:p>
    <w:p w:rsidR="00487DAE" w:rsidRDefault="00487DAE" w:rsidP="00487DAE">
      <w:pPr>
        <w:pStyle w:val="Sinespaciado"/>
        <w:jc w:val="both"/>
        <w:rPr>
          <w:noProof/>
          <w:lang w:eastAsia="es-ES"/>
        </w:rPr>
      </w:pPr>
    </w:p>
    <w:p w:rsidR="00487DAE" w:rsidRDefault="00487DAE" w:rsidP="00487DAE">
      <w:pPr>
        <w:pStyle w:val="Sinespaciado"/>
        <w:jc w:val="both"/>
        <w:rPr>
          <w:noProof/>
          <w:lang w:eastAsia="es-ES"/>
        </w:rPr>
      </w:pPr>
    </w:p>
    <w:p w:rsidR="00487DAE" w:rsidRDefault="00487DAE" w:rsidP="00487DAE">
      <w:pPr>
        <w:pStyle w:val="Sinespaciado"/>
        <w:jc w:val="both"/>
        <w:rPr>
          <w:noProof/>
          <w:lang w:eastAsia="es-ES"/>
        </w:rPr>
      </w:pPr>
    </w:p>
    <w:p w:rsidR="00487DAE" w:rsidRDefault="00487DAE" w:rsidP="00487DA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487DAE" w:rsidRDefault="00487DAE" w:rsidP="00487DAE">
      <w:pPr>
        <w:pStyle w:val="Sinespaciado"/>
        <w:jc w:val="both"/>
        <w:rPr>
          <w:b/>
          <w:sz w:val="24"/>
          <w:szCs w:val="24"/>
        </w:rPr>
      </w:pPr>
      <w:r w:rsidRPr="00387E7F">
        <w:rPr>
          <w:noProof/>
          <w:lang w:val="es-ES" w:eastAsia="es-ES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3957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332" y="21484"/>
                <wp:lineTo x="21332" y="0"/>
                <wp:lineTo x="0" y="0"/>
              </wp:wrapPolygon>
            </wp:wrapTight>
            <wp:docPr id="4" name="Imagen 4" descr="C:\Users\JFMOS_~1\AppData\Local\Temp\Rar$DIa0.246\AGENDA-MAND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MOS_~1\AppData\Local\Temp\Rar$DIa0.246\AGENDA-MANDAL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76" cy="21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sz w:val="24"/>
          <w:szCs w:val="24"/>
        </w:rPr>
        <w:t>Mandalas</w:t>
      </w:r>
      <w:proofErr w:type="spellEnd"/>
      <w:r>
        <w:rPr>
          <w:b/>
          <w:sz w:val="24"/>
          <w:szCs w:val="24"/>
        </w:rPr>
        <w:t xml:space="preserve"> arte terapia </w:t>
      </w:r>
    </w:p>
    <w:p w:rsidR="00487DAE" w:rsidRPr="00B15DE3" w:rsidRDefault="00F97BB9" w:rsidP="00487DAE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487DAE" w:rsidRPr="00022B18">
        <w:rPr>
          <w:sz w:val="24"/>
          <w:szCs w:val="24"/>
        </w:rPr>
        <w:t>páginas</w:t>
      </w:r>
    </w:p>
    <w:p w:rsidR="00487DAE" w:rsidRPr="00022B18" w:rsidRDefault="00F97BB9" w:rsidP="00487D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487DAE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487DAE" w:rsidRPr="00022B18">
        <w:rPr>
          <w:sz w:val="24"/>
          <w:szCs w:val="24"/>
        </w:rPr>
        <w:t>cm</w:t>
      </w:r>
    </w:p>
    <w:p w:rsidR="00487DAE" w:rsidRPr="00022B18" w:rsidRDefault="00487DAE" w:rsidP="00487D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39158</w:t>
      </w:r>
    </w:p>
    <w:p w:rsidR="00487DAE" w:rsidRPr="00022B18" w:rsidRDefault="00487DAE" w:rsidP="00487D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8437012673731</w:t>
      </w:r>
    </w:p>
    <w:p w:rsidR="00487DAE" w:rsidRPr="00022B18" w:rsidRDefault="00487DAE" w:rsidP="00487D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487DAE" w:rsidRDefault="00487DAE" w:rsidP="00487DAE">
      <w:pPr>
        <w:jc w:val="both"/>
        <w:rPr>
          <w:b/>
        </w:rPr>
      </w:pPr>
    </w:p>
    <w:p w:rsidR="0021413F" w:rsidRDefault="0021413F" w:rsidP="00E170C3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EA6873" w:rsidRDefault="00EA6873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3856F1" w:rsidRDefault="003856F1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3856F1" w:rsidRDefault="003856F1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3856F1" w:rsidRDefault="000121B2" w:rsidP="003856F1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  <w:r w:rsidRPr="00E57DBD">
        <w:rPr>
          <w:noProof/>
          <w:lang w:val="es-ES" w:eastAsia="es-ES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1687830" cy="2175510"/>
            <wp:effectExtent l="0" t="0" r="7620" b="0"/>
            <wp:wrapTight wrapText="bothSides">
              <wp:wrapPolygon edited="0">
                <wp:start x="0" y="0"/>
                <wp:lineTo x="0" y="21373"/>
                <wp:lineTo x="21454" y="21373"/>
                <wp:lineTo x="21454" y="0"/>
                <wp:lineTo x="0" y="0"/>
              </wp:wrapPolygon>
            </wp:wrapTight>
            <wp:docPr id="5" name="Imagen 5" descr="C:\Users\JFMOS_~1\AppData\Local\Temp\Rar$DIa0.821\AGENDA-YO-NO-SOY-R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FMOS_~1\AppData\Local\Temp\Rar$DIa0.821\AGENDA-YO-NO-SOY-RA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6F1" w:rsidRDefault="006F0D51" w:rsidP="003856F1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Ya no soy raro, soy un unicornio</w:t>
      </w:r>
    </w:p>
    <w:p w:rsidR="003856F1" w:rsidRPr="00B15DE3" w:rsidRDefault="00B4221D" w:rsidP="003856F1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3856F1" w:rsidRPr="00022B18">
        <w:rPr>
          <w:sz w:val="24"/>
          <w:szCs w:val="24"/>
        </w:rPr>
        <w:t>páginas</w:t>
      </w:r>
    </w:p>
    <w:p w:rsidR="003856F1" w:rsidRPr="00022B18" w:rsidRDefault="00B4221D" w:rsidP="003856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3856F1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3856F1" w:rsidRPr="00022B18">
        <w:rPr>
          <w:sz w:val="24"/>
          <w:szCs w:val="24"/>
        </w:rPr>
        <w:t>cm</w:t>
      </w:r>
    </w:p>
    <w:p w:rsidR="003856F1" w:rsidRPr="00022B18" w:rsidRDefault="006F0D51" w:rsidP="003856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39159</w:t>
      </w:r>
    </w:p>
    <w:p w:rsidR="003856F1" w:rsidRPr="00022B18" w:rsidRDefault="006F0D51" w:rsidP="003856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8437012673748</w:t>
      </w:r>
    </w:p>
    <w:p w:rsidR="003856F1" w:rsidRPr="00022B18" w:rsidRDefault="003856F1" w:rsidP="003856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3856F1" w:rsidRDefault="003856F1" w:rsidP="003856F1">
      <w:pPr>
        <w:jc w:val="both"/>
        <w:rPr>
          <w:b/>
        </w:rPr>
      </w:pPr>
    </w:p>
    <w:p w:rsidR="003856F1" w:rsidRDefault="003856F1" w:rsidP="003856F1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3856F1" w:rsidRDefault="003856F1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32F7A" w:rsidRDefault="00032F7A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32F7A" w:rsidRDefault="00032F7A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32F7A" w:rsidRDefault="00032F7A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32F7A" w:rsidRDefault="000121B2" w:rsidP="00032F7A">
      <w:pPr>
        <w:pStyle w:val="Sinespaciado"/>
        <w:jc w:val="both"/>
        <w:rPr>
          <w:b/>
          <w:sz w:val="24"/>
          <w:szCs w:val="24"/>
        </w:rPr>
      </w:pPr>
      <w:r w:rsidRPr="00E57DBD">
        <w:rPr>
          <w:noProof/>
          <w:lang w:val="es-ES" w:eastAsia="es-ES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688259" cy="2209800"/>
            <wp:effectExtent l="0" t="0" r="7620" b="0"/>
            <wp:wrapTight wrapText="bothSides">
              <wp:wrapPolygon edited="0">
                <wp:start x="0" y="0"/>
                <wp:lineTo x="0" y="21414"/>
                <wp:lineTo x="21454" y="21414"/>
                <wp:lineTo x="21454" y="0"/>
                <wp:lineTo x="0" y="0"/>
              </wp:wrapPolygon>
            </wp:wrapTight>
            <wp:docPr id="6" name="Imagen 6" descr="C:\Users\JFMOS_~1\AppData\Local\Temp\Rar$DIa0.273\AGENDA-NO-SOY-PEREZ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FMOS_~1\AppData\Local\Temp\Rar$DIa0.273\AGENDA-NO-SOY-PEREZOS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5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F7A">
        <w:rPr>
          <w:b/>
          <w:sz w:val="24"/>
          <w:szCs w:val="24"/>
        </w:rPr>
        <w:t xml:space="preserve">No soy perezoso, sólo soy apasionadamente lento </w:t>
      </w:r>
    </w:p>
    <w:p w:rsidR="00032F7A" w:rsidRPr="00B15DE3" w:rsidRDefault="00B4221D" w:rsidP="00032F7A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032F7A" w:rsidRPr="00022B18">
        <w:rPr>
          <w:sz w:val="24"/>
          <w:szCs w:val="24"/>
        </w:rPr>
        <w:t>páginas</w:t>
      </w:r>
    </w:p>
    <w:p w:rsidR="00032F7A" w:rsidRPr="00022B18" w:rsidRDefault="00B4221D" w:rsidP="00032F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032F7A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032F7A" w:rsidRPr="00022B18">
        <w:rPr>
          <w:sz w:val="24"/>
          <w:szCs w:val="24"/>
        </w:rPr>
        <w:t>cm</w:t>
      </w:r>
    </w:p>
    <w:p w:rsidR="00032F7A" w:rsidRPr="00022B18" w:rsidRDefault="00032F7A" w:rsidP="00032F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39160</w:t>
      </w:r>
    </w:p>
    <w:p w:rsidR="00032F7A" w:rsidRPr="00022B18" w:rsidRDefault="00032F7A" w:rsidP="00032F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8437012673755</w:t>
      </w:r>
    </w:p>
    <w:p w:rsidR="00032F7A" w:rsidRPr="00022B18" w:rsidRDefault="00032F7A" w:rsidP="00032F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032F7A" w:rsidRDefault="00032F7A" w:rsidP="00032F7A">
      <w:pPr>
        <w:jc w:val="both"/>
        <w:rPr>
          <w:b/>
        </w:rPr>
      </w:pPr>
    </w:p>
    <w:p w:rsidR="00032F7A" w:rsidRDefault="00032F7A" w:rsidP="00032F7A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032F7A" w:rsidRDefault="00032F7A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55E29" w:rsidRDefault="00967BDB" w:rsidP="00055E29">
      <w:pPr>
        <w:pStyle w:val="Sinespaciado"/>
        <w:jc w:val="both"/>
        <w:rPr>
          <w:b/>
          <w:sz w:val="24"/>
          <w:szCs w:val="24"/>
        </w:rPr>
      </w:pPr>
      <w:r w:rsidRPr="00E57DBD">
        <w:rPr>
          <w:noProof/>
          <w:lang w:val="es-ES" w:eastAsia="es-ES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693530" cy="2148840"/>
            <wp:effectExtent l="0" t="0" r="2540" b="3810"/>
            <wp:wrapTight wrapText="bothSides">
              <wp:wrapPolygon edited="0">
                <wp:start x="0" y="0"/>
                <wp:lineTo x="0" y="21447"/>
                <wp:lineTo x="21389" y="21447"/>
                <wp:lineTo x="21389" y="0"/>
                <wp:lineTo x="0" y="0"/>
              </wp:wrapPolygon>
            </wp:wrapTight>
            <wp:docPr id="15" name="Imagen 15" descr="C:\Users\JFMOS_~1\AppData\Local\Temp\Rar$DIa0.318\AGENDA-AMANTE-DE-LOS-LI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FMOS_~1\AppData\Local\Temp\Rar$DIa0.318\AGENDA-AMANTE-DE-LOS-LIBR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29">
        <w:rPr>
          <w:b/>
          <w:sz w:val="24"/>
          <w:szCs w:val="24"/>
        </w:rPr>
        <w:t>Amantes de los libros</w:t>
      </w:r>
    </w:p>
    <w:p w:rsidR="00055E29" w:rsidRPr="00B15DE3" w:rsidRDefault="003B0B6B" w:rsidP="00055E29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055E29" w:rsidRPr="00022B18">
        <w:rPr>
          <w:sz w:val="24"/>
          <w:szCs w:val="24"/>
        </w:rPr>
        <w:t>páginas</w:t>
      </w:r>
    </w:p>
    <w:p w:rsidR="00055E29" w:rsidRPr="00022B18" w:rsidRDefault="003B0B6B" w:rsidP="00055E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055E29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055E29" w:rsidRPr="00022B18">
        <w:rPr>
          <w:sz w:val="24"/>
          <w:szCs w:val="24"/>
        </w:rPr>
        <w:t>cm</w:t>
      </w:r>
    </w:p>
    <w:p w:rsidR="00055E29" w:rsidRPr="00022B18" w:rsidRDefault="00055E29" w:rsidP="00055E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39161</w:t>
      </w:r>
    </w:p>
    <w:p w:rsidR="00055E29" w:rsidRPr="00022B18" w:rsidRDefault="00055E29" w:rsidP="00055E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8437012673762</w:t>
      </w:r>
    </w:p>
    <w:p w:rsidR="00055E29" w:rsidRPr="00022B18" w:rsidRDefault="00055E29" w:rsidP="00055E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055E29" w:rsidRDefault="00055E29" w:rsidP="00055E29">
      <w:pPr>
        <w:jc w:val="both"/>
        <w:rPr>
          <w:b/>
        </w:rPr>
      </w:pPr>
    </w:p>
    <w:p w:rsidR="00055E29" w:rsidRDefault="00055E29" w:rsidP="00055E29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055E29" w:rsidRDefault="00055E2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5E5AAD" w:rsidRDefault="005E5AA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21B10" w:rsidRDefault="00921B1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21B10" w:rsidRDefault="008F22E1" w:rsidP="00921B10">
      <w:pPr>
        <w:pStyle w:val="Sinespaciado"/>
        <w:jc w:val="both"/>
        <w:rPr>
          <w:b/>
          <w:sz w:val="24"/>
          <w:szCs w:val="24"/>
        </w:rPr>
      </w:pPr>
      <w:r w:rsidRPr="00055A9F">
        <w:rPr>
          <w:noProof/>
          <w:lang w:eastAsia="es-ES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697646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33" y="21411"/>
                <wp:lineTo x="21333" y="0"/>
                <wp:lineTo x="0" y="0"/>
              </wp:wrapPolygon>
            </wp:wrapTight>
            <wp:docPr id="19" name="Imagen 19" descr="C:\Users\JFMOS_~1\AppData\Local\Temp\Rar$DIa0.051\AGENDA-EMILI-DICKI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MOS_~1\AppData\Local\Temp\Rar$DIa0.051\AGENDA-EMILI-DICKIN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4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CA7">
        <w:rPr>
          <w:b/>
          <w:sz w:val="24"/>
          <w:szCs w:val="24"/>
        </w:rPr>
        <w:t>Emily Dickinson</w:t>
      </w:r>
    </w:p>
    <w:p w:rsidR="00921B10" w:rsidRPr="00B15DE3" w:rsidRDefault="003B0B6B" w:rsidP="00921B10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921B10" w:rsidRPr="00022B18">
        <w:rPr>
          <w:sz w:val="24"/>
          <w:szCs w:val="24"/>
        </w:rPr>
        <w:t>páginas</w:t>
      </w:r>
    </w:p>
    <w:p w:rsidR="00921B10" w:rsidRPr="00022B18" w:rsidRDefault="003B0B6B" w:rsidP="00921B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921B10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921B10" w:rsidRPr="00022B18">
        <w:rPr>
          <w:sz w:val="24"/>
          <w:szCs w:val="24"/>
        </w:rPr>
        <w:t>cm</w:t>
      </w:r>
    </w:p>
    <w:p w:rsidR="00921B10" w:rsidRPr="00022B18" w:rsidRDefault="00236332" w:rsidP="00921B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39162</w:t>
      </w:r>
    </w:p>
    <w:p w:rsidR="00921B10" w:rsidRPr="00022B18" w:rsidRDefault="00236332" w:rsidP="00921B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8437012673779</w:t>
      </w:r>
    </w:p>
    <w:p w:rsidR="00921B10" w:rsidRPr="00022B18" w:rsidRDefault="00921B10" w:rsidP="00921B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921B10" w:rsidRDefault="00921B10" w:rsidP="00921B10">
      <w:pPr>
        <w:jc w:val="both"/>
        <w:rPr>
          <w:b/>
        </w:rPr>
      </w:pPr>
    </w:p>
    <w:p w:rsidR="00921B10" w:rsidRDefault="00921B10" w:rsidP="00921B10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921B10" w:rsidRDefault="00921B10" w:rsidP="00921B10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21B10" w:rsidRDefault="00921B1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5E5AAD" w:rsidRDefault="005E5AA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5E5AAD" w:rsidRDefault="00D07ACE" w:rsidP="005E5AAD">
      <w:pPr>
        <w:pStyle w:val="Sinespaciado"/>
        <w:jc w:val="both"/>
        <w:rPr>
          <w:b/>
          <w:sz w:val="24"/>
          <w:szCs w:val="24"/>
        </w:rPr>
      </w:pPr>
      <w:r w:rsidRPr="00B52D90">
        <w:rPr>
          <w:noProof/>
          <w:lang w:val="es-ES" w:eastAsia="es-ES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729740" cy="2222924"/>
            <wp:effectExtent l="0" t="0" r="3810" b="6350"/>
            <wp:wrapTight wrapText="bothSides">
              <wp:wrapPolygon edited="0">
                <wp:start x="0" y="0"/>
                <wp:lineTo x="0" y="21477"/>
                <wp:lineTo x="21410" y="21477"/>
                <wp:lineTo x="21410" y="0"/>
                <wp:lineTo x="0" y="0"/>
              </wp:wrapPolygon>
            </wp:wrapTight>
            <wp:docPr id="8" name="Imagen 8" descr="C:\Users\JFMOS_~1\AppData\Local\Temp\Rar$DIa0.851\AGENDA-ALICIA-EN-EL-PAIS-MARAVI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FMOS_~1\AppData\Local\Temp\Rar$DIa0.851\AGENDA-ALICIA-EN-EL-PAIS-MARAVILL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2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AAD">
        <w:rPr>
          <w:b/>
          <w:sz w:val="24"/>
          <w:szCs w:val="24"/>
        </w:rPr>
        <w:t xml:space="preserve">Alicia en el país de las maravillas </w:t>
      </w:r>
    </w:p>
    <w:p w:rsidR="005E5AAD" w:rsidRPr="00B15DE3" w:rsidRDefault="00E756B5" w:rsidP="005E5AAD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5E5AAD" w:rsidRPr="00022B18">
        <w:rPr>
          <w:sz w:val="24"/>
          <w:szCs w:val="24"/>
        </w:rPr>
        <w:t>páginas</w:t>
      </w:r>
    </w:p>
    <w:p w:rsidR="005E5AAD" w:rsidRPr="00022B18" w:rsidRDefault="00E756B5" w:rsidP="005E5A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5E5AAD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5E5AAD" w:rsidRPr="00022B18">
        <w:rPr>
          <w:sz w:val="24"/>
          <w:szCs w:val="24"/>
        </w:rPr>
        <w:t>cm</w:t>
      </w:r>
    </w:p>
    <w:p w:rsidR="005E5AAD" w:rsidRPr="00022B18" w:rsidRDefault="005E5AAD" w:rsidP="005E5A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39163</w:t>
      </w:r>
    </w:p>
    <w:p w:rsidR="005E5AAD" w:rsidRPr="00022B18" w:rsidRDefault="005E5AAD" w:rsidP="005E5A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8437012673786</w:t>
      </w:r>
    </w:p>
    <w:p w:rsidR="005E5AAD" w:rsidRPr="00022B18" w:rsidRDefault="005E5AAD" w:rsidP="005E5A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5E5AAD" w:rsidRDefault="005E5AAD" w:rsidP="005E5AAD">
      <w:pPr>
        <w:jc w:val="both"/>
        <w:rPr>
          <w:b/>
        </w:rPr>
      </w:pPr>
    </w:p>
    <w:p w:rsidR="005E5AAD" w:rsidRDefault="005E5AAD" w:rsidP="005E5AAD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5E5AAD" w:rsidRDefault="005E5AA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D53606" w:rsidRDefault="00D53606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D53606" w:rsidRDefault="00D53606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D53606" w:rsidRDefault="00D53606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D53606" w:rsidRDefault="002A6964" w:rsidP="00D53606">
      <w:pPr>
        <w:pStyle w:val="Sinespaciado"/>
        <w:jc w:val="both"/>
        <w:rPr>
          <w:b/>
          <w:sz w:val="24"/>
          <w:szCs w:val="24"/>
        </w:rPr>
      </w:pPr>
      <w:r w:rsidRPr="00B52D90">
        <w:rPr>
          <w:noProof/>
          <w:lang w:val="es-ES" w:eastAsia="es-ES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760807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73" y="21417"/>
                <wp:lineTo x="21273" y="0"/>
                <wp:lineTo x="0" y="0"/>
              </wp:wrapPolygon>
            </wp:wrapTight>
            <wp:docPr id="9" name="Imagen 9" descr="C:\Users\JFMOS_~1\AppData\Local\Temp\Rar$DIa0.308\AGENDA-JANE-AU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FMOS_~1\AppData\Local\Temp\Rar$DIa0.308\AGENDA-JANE-AUST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0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606">
        <w:rPr>
          <w:b/>
          <w:sz w:val="24"/>
          <w:szCs w:val="24"/>
        </w:rPr>
        <w:t>Jane Austen</w:t>
      </w:r>
    </w:p>
    <w:p w:rsidR="00D53606" w:rsidRPr="00B15DE3" w:rsidRDefault="008F22E1" w:rsidP="00D53606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D53606" w:rsidRPr="00022B18">
        <w:rPr>
          <w:sz w:val="24"/>
          <w:szCs w:val="24"/>
        </w:rPr>
        <w:t>páginas</w:t>
      </w:r>
    </w:p>
    <w:p w:rsidR="00D53606" w:rsidRPr="00022B18" w:rsidRDefault="008F22E1" w:rsidP="00D5360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D53606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D53606" w:rsidRPr="00022B18">
        <w:rPr>
          <w:sz w:val="24"/>
          <w:szCs w:val="24"/>
        </w:rPr>
        <w:t>cm</w:t>
      </w:r>
    </w:p>
    <w:p w:rsidR="00D53606" w:rsidRPr="00022B18" w:rsidRDefault="00D53606" w:rsidP="00D5360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39164</w:t>
      </w:r>
    </w:p>
    <w:p w:rsidR="00D53606" w:rsidRPr="00022B18" w:rsidRDefault="00D53606" w:rsidP="00D5360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8437012673793</w:t>
      </w:r>
    </w:p>
    <w:p w:rsidR="00D53606" w:rsidRPr="00022B18" w:rsidRDefault="00D53606" w:rsidP="00D5360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D53606" w:rsidRDefault="00D53606" w:rsidP="00D53606">
      <w:pPr>
        <w:jc w:val="both"/>
        <w:rPr>
          <w:b/>
        </w:rPr>
      </w:pPr>
    </w:p>
    <w:p w:rsidR="00D53606" w:rsidRDefault="00D53606" w:rsidP="00D53606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D53606" w:rsidRDefault="00D53606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B4780" w:rsidRDefault="000B478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6C468E" w:rsidRDefault="006C468E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6C468E" w:rsidRDefault="006C468E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0B4780" w:rsidRDefault="006C468E" w:rsidP="000B4780">
      <w:pPr>
        <w:pStyle w:val="Sinespaciado"/>
        <w:jc w:val="both"/>
        <w:rPr>
          <w:b/>
          <w:sz w:val="24"/>
          <w:szCs w:val="24"/>
        </w:rPr>
      </w:pPr>
      <w:r w:rsidRPr="00B52D90">
        <w:rPr>
          <w:noProof/>
          <w:lang w:val="es-ES" w:eastAsia="es-ES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791809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3" y="21420"/>
                <wp:lineTo x="21363" y="0"/>
                <wp:lineTo x="0" y="0"/>
              </wp:wrapPolygon>
            </wp:wrapTight>
            <wp:docPr id="10" name="Imagen 10" descr="C:\Users\JFMOS_~1\AppData\Local\Temp\Rar$DIa0.351\AGENDA-SI-DESEAS-QUE-TUS-SU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FMOS_~1\AppData\Local\Temp\Rar$DIa0.351\AGENDA-SI-DESEAS-QUE-TUS-SUEN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0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780">
        <w:rPr>
          <w:b/>
          <w:sz w:val="24"/>
          <w:szCs w:val="24"/>
        </w:rPr>
        <w:t>Si deseas que</w:t>
      </w:r>
      <w:r w:rsidR="002A0F56">
        <w:rPr>
          <w:b/>
          <w:sz w:val="24"/>
          <w:szCs w:val="24"/>
        </w:rPr>
        <w:t xml:space="preserve"> tus sueños se hagan realidad ¡D</w:t>
      </w:r>
      <w:r w:rsidR="000B4780">
        <w:rPr>
          <w:b/>
          <w:sz w:val="24"/>
          <w:szCs w:val="24"/>
        </w:rPr>
        <w:t>espierta!</w:t>
      </w:r>
    </w:p>
    <w:p w:rsidR="000B4780" w:rsidRPr="00B15DE3" w:rsidRDefault="004F207C" w:rsidP="000B4780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0B4780" w:rsidRPr="00022B18">
        <w:rPr>
          <w:sz w:val="24"/>
          <w:szCs w:val="24"/>
        </w:rPr>
        <w:t>páginas</w:t>
      </w:r>
    </w:p>
    <w:p w:rsidR="000B4780" w:rsidRPr="00022B18" w:rsidRDefault="004F207C" w:rsidP="000B47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0B4780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0B4780" w:rsidRPr="00022B18">
        <w:rPr>
          <w:sz w:val="24"/>
          <w:szCs w:val="24"/>
        </w:rPr>
        <w:t>cm</w:t>
      </w:r>
    </w:p>
    <w:p w:rsidR="000B4780" w:rsidRPr="00022B18" w:rsidRDefault="000B4780" w:rsidP="000B47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39165</w:t>
      </w:r>
    </w:p>
    <w:p w:rsidR="000B4780" w:rsidRPr="00022B18" w:rsidRDefault="000B4780" w:rsidP="000B47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8437012673809</w:t>
      </w:r>
    </w:p>
    <w:p w:rsidR="000B4780" w:rsidRPr="00022B18" w:rsidRDefault="000B4780" w:rsidP="000B47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0B4780" w:rsidRDefault="000B4780" w:rsidP="000B4780">
      <w:pPr>
        <w:jc w:val="both"/>
        <w:rPr>
          <w:b/>
        </w:rPr>
      </w:pPr>
    </w:p>
    <w:p w:rsidR="000B4780" w:rsidRDefault="000B4780" w:rsidP="000B4780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0B4780" w:rsidRDefault="000B478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E2924" w:rsidRDefault="009E2924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E2924" w:rsidRDefault="009E2924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E2924" w:rsidRDefault="009E2924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E2924" w:rsidRDefault="00BA238A" w:rsidP="009E2924">
      <w:pPr>
        <w:pStyle w:val="Sinespaciado"/>
        <w:jc w:val="both"/>
        <w:rPr>
          <w:b/>
          <w:sz w:val="24"/>
          <w:szCs w:val="24"/>
        </w:rPr>
      </w:pPr>
      <w:r w:rsidRPr="00B52D90">
        <w:rPr>
          <w:noProof/>
          <w:lang w:val="es-ES" w:eastAsia="es-ES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776518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14" y="21349"/>
                <wp:lineTo x="21314" y="0"/>
                <wp:lineTo x="0" y="0"/>
              </wp:wrapPolygon>
            </wp:wrapTight>
            <wp:docPr id="11" name="Imagen 11" descr="C:\Users\JFMOS_~1\AppData\Local\Temp\Rar$DIa0.167\AGENDA-MUJERES-AUD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FMOS_~1\AppData\Local\Temp\Rar$DIa0.167\AGENDA-MUJERES-AUDAC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18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924">
        <w:rPr>
          <w:b/>
          <w:sz w:val="24"/>
          <w:szCs w:val="24"/>
        </w:rPr>
        <w:t xml:space="preserve">Mujeres audaces </w:t>
      </w:r>
    </w:p>
    <w:p w:rsidR="009E2924" w:rsidRPr="00B15DE3" w:rsidRDefault="004F207C" w:rsidP="009E2924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9E2924" w:rsidRPr="00022B18">
        <w:rPr>
          <w:sz w:val="24"/>
          <w:szCs w:val="24"/>
        </w:rPr>
        <w:t>páginas</w:t>
      </w:r>
    </w:p>
    <w:p w:rsidR="009E2924" w:rsidRPr="00022B18" w:rsidRDefault="004F207C" w:rsidP="009E292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9E2924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9E2924" w:rsidRPr="00022B18">
        <w:rPr>
          <w:sz w:val="24"/>
          <w:szCs w:val="24"/>
        </w:rPr>
        <w:t>cm</w:t>
      </w:r>
    </w:p>
    <w:p w:rsidR="009E2924" w:rsidRPr="00022B18" w:rsidRDefault="009E2924" w:rsidP="009E292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39166</w:t>
      </w:r>
    </w:p>
    <w:p w:rsidR="009E2924" w:rsidRPr="00022B18" w:rsidRDefault="009E2924" w:rsidP="009E292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8437012673816</w:t>
      </w:r>
    </w:p>
    <w:p w:rsidR="009E2924" w:rsidRPr="00022B18" w:rsidRDefault="009E2924" w:rsidP="009E292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9E2924" w:rsidRDefault="009E2924" w:rsidP="009E2924">
      <w:pPr>
        <w:jc w:val="both"/>
        <w:rPr>
          <w:b/>
        </w:rPr>
      </w:pPr>
    </w:p>
    <w:p w:rsidR="009E2924" w:rsidRDefault="009E2924" w:rsidP="009E2924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9E2924" w:rsidRDefault="009E2924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8668B" w:rsidRDefault="0028668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8668B" w:rsidRDefault="0028668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8668B" w:rsidRDefault="0028668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8668B" w:rsidRDefault="0028668B" w:rsidP="0028668B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8668B" w:rsidRDefault="00CA3420" w:rsidP="0028668B">
      <w:pPr>
        <w:pStyle w:val="Sinespaciado"/>
        <w:jc w:val="both"/>
        <w:rPr>
          <w:b/>
          <w:sz w:val="24"/>
          <w:szCs w:val="24"/>
        </w:rPr>
      </w:pPr>
      <w:r w:rsidRPr="00B52D90">
        <w:rPr>
          <w:noProof/>
          <w:lang w:val="es-ES" w:eastAsia="es-ES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835387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301" y="21495"/>
                <wp:lineTo x="21301" y="0"/>
                <wp:lineTo x="0" y="0"/>
              </wp:wrapPolygon>
            </wp:wrapTight>
            <wp:docPr id="12" name="Imagen 12" descr="C:\Users\JFMOS_~1\AppData\Local\Temp\Rar$DIa0.643\AGENDA-P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FMOS_~1\AppData\Local\Temp\Rar$DIa0.643\AGENDA-PERR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7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A8B">
        <w:rPr>
          <w:b/>
          <w:sz w:val="24"/>
          <w:szCs w:val="24"/>
        </w:rPr>
        <w:t>Perros</w:t>
      </w:r>
    </w:p>
    <w:p w:rsidR="0028668B" w:rsidRPr="00B15DE3" w:rsidRDefault="00B4221D" w:rsidP="0028668B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28668B" w:rsidRPr="00022B18">
        <w:rPr>
          <w:sz w:val="24"/>
          <w:szCs w:val="24"/>
        </w:rPr>
        <w:t>páginas</w:t>
      </w:r>
    </w:p>
    <w:p w:rsidR="0028668B" w:rsidRPr="00022B18" w:rsidRDefault="00B4221D" w:rsidP="002866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28668B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28668B" w:rsidRPr="00022B18">
        <w:rPr>
          <w:sz w:val="24"/>
          <w:szCs w:val="24"/>
        </w:rPr>
        <w:t>cm</w:t>
      </w:r>
    </w:p>
    <w:p w:rsidR="0028668B" w:rsidRPr="00022B18" w:rsidRDefault="00AD6A8B" w:rsidP="002866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39167</w:t>
      </w:r>
    </w:p>
    <w:p w:rsidR="0028668B" w:rsidRPr="00022B18" w:rsidRDefault="00AD6A8B" w:rsidP="002866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8437012673830</w:t>
      </w:r>
    </w:p>
    <w:p w:rsidR="0028668B" w:rsidRPr="00022B18" w:rsidRDefault="0028668B" w:rsidP="002866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28668B" w:rsidRDefault="0028668B" w:rsidP="0028668B">
      <w:pPr>
        <w:jc w:val="both"/>
        <w:rPr>
          <w:b/>
        </w:rPr>
      </w:pPr>
    </w:p>
    <w:p w:rsidR="0028668B" w:rsidRDefault="0028668B" w:rsidP="0028668B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28668B" w:rsidRDefault="0028668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72B00" w:rsidRDefault="00972B0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72B00" w:rsidRDefault="00972B0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72B00" w:rsidRDefault="00972B0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72B00" w:rsidRDefault="00972B0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972B00" w:rsidRDefault="00C77BD8" w:rsidP="00972B00">
      <w:pPr>
        <w:pStyle w:val="Sinespaciado"/>
        <w:jc w:val="both"/>
        <w:rPr>
          <w:b/>
          <w:sz w:val="24"/>
          <w:szCs w:val="24"/>
        </w:rPr>
      </w:pPr>
      <w:r w:rsidRPr="006A725D">
        <w:rPr>
          <w:noProof/>
          <w:lang w:val="es-ES" w:eastAsia="es-ES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85166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333" y="21485"/>
                <wp:lineTo x="21333" y="0"/>
                <wp:lineTo x="0" y="0"/>
              </wp:wrapPolygon>
            </wp:wrapTight>
            <wp:docPr id="13" name="Imagen 13" descr="C:\Users\JFMOS_~1\AppData\Local\Temp\Rar$DIa0.411\AGENDA-CACHO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FMOS_~1\AppData\Local\Temp\Rar$DIa0.411\AGENDA-CACHORR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B00">
        <w:rPr>
          <w:b/>
          <w:sz w:val="24"/>
          <w:szCs w:val="24"/>
        </w:rPr>
        <w:t>Cachorros</w:t>
      </w:r>
    </w:p>
    <w:p w:rsidR="00972B00" w:rsidRPr="00B15DE3" w:rsidRDefault="00B4221D" w:rsidP="00972B00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972B00" w:rsidRPr="00022B18">
        <w:rPr>
          <w:sz w:val="24"/>
          <w:szCs w:val="24"/>
        </w:rPr>
        <w:t>páginas</w:t>
      </w:r>
    </w:p>
    <w:p w:rsidR="00972B00" w:rsidRPr="00022B18" w:rsidRDefault="00B4221D" w:rsidP="00972B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972B00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972B00" w:rsidRPr="00022B18">
        <w:rPr>
          <w:sz w:val="24"/>
          <w:szCs w:val="24"/>
        </w:rPr>
        <w:t>cm</w:t>
      </w:r>
    </w:p>
    <w:p w:rsidR="00972B00" w:rsidRPr="00022B18" w:rsidRDefault="00972B00" w:rsidP="00972B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39168</w:t>
      </w:r>
    </w:p>
    <w:p w:rsidR="00972B00" w:rsidRPr="00022B18" w:rsidRDefault="00972B00" w:rsidP="00972B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8437012673847</w:t>
      </w:r>
    </w:p>
    <w:p w:rsidR="00972B00" w:rsidRPr="00022B18" w:rsidRDefault="00972B00" w:rsidP="00972B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972B00" w:rsidRDefault="00972B00" w:rsidP="00972B00">
      <w:pPr>
        <w:jc w:val="both"/>
        <w:rPr>
          <w:b/>
        </w:rPr>
      </w:pPr>
    </w:p>
    <w:p w:rsidR="00972B00" w:rsidRDefault="00972B00" w:rsidP="00972B00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972B00" w:rsidRDefault="00972B00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C77BD8" w:rsidP="00C77BD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C77BD8" w:rsidRDefault="00885C04" w:rsidP="00C77BD8">
      <w:pPr>
        <w:pStyle w:val="Sinespaciado"/>
        <w:jc w:val="both"/>
        <w:rPr>
          <w:b/>
          <w:sz w:val="24"/>
          <w:szCs w:val="24"/>
        </w:rPr>
      </w:pPr>
      <w:r w:rsidRPr="006A725D">
        <w:rPr>
          <w:noProof/>
          <w:lang w:val="es-ES" w:eastAsia="es-ES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878063" cy="2415540"/>
            <wp:effectExtent l="0" t="0" r="8255" b="3810"/>
            <wp:wrapTight wrapText="bothSides">
              <wp:wrapPolygon edited="0">
                <wp:start x="0" y="0"/>
                <wp:lineTo x="0" y="21464"/>
                <wp:lineTo x="21476" y="21464"/>
                <wp:lineTo x="21476" y="0"/>
                <wp:lineTo x="0" y="0"/>
              </wp:wrapPolygon>
            </wp:wrapTight>
            <wp:docPr id="14" name="Imagen 14" descr="C:\Users\JFMOS_~1\AppData\Local\Temp\Rar$DIa0.098\AGENDA-POESIA-DE-LAS-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FMOS_~1\AppData\Local\Temp\Rar$DIa0.098\AGENDA-POESIA-DE-LAS-FLOR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3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BD8">
        <w:rPr>
          <w:b/>
          <w:sz w:val="24"/>
          <w:szCs w:val="24"/>
        </w:rPr>
        <w:t xml:space="preserve">Poesía de las flores </w:t>
      </w:r>
    </w:p>
    <w:p w:rsidR="00C77BD8" w:rsidRPr="00B15DE3" w:rsidRDefault="00B4221D" w:rsidP="00C77BD8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C77BD8" w:rsidRPr="00022B18">
        <w:rPr>
          <w:sz w:val="24"/>
          <w:szCs w:val="24"/>
        </w:rPr>
        <w:t>páginas</w:t>
      </w:r>
    </w:p>
    <w:p w:rsidR="00C77BD8" w:rsidRPr="00022B18" w:rsidRDefault="00B4221D" w:rsidP="00C77B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C77BD8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C77BD8" w:rsidRPr="00022B18">
        <w:rPr>
          <w:sz w:val="24"/>
          <w:szCs w:val="24"/>
        </w:rPr>
        <w:t>cm</w:t>
      </w:r>
    </w:p>
    <w:p w:rsidR="00C77BD8" w:rsidRPr="00022B18" w:rsidRDefault="00C77BD8" w:rsidP="00C77B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39169</w:t>
      </w:r>
    </w:p>
    <w:p w:rsidR="00C77BD8" w:rsidRPr="00022B18" w:rsidRDefault="00C77BD8" w:rsidP="00C77B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8437012673854</w:t>
      </w:r>
    </w:p>
    <w:p w:rsidR="00C77BD8" w:rsidRPr="00022B18" w:rsidRDefault="00C77BD8" w:rsidP="00C77B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C77BD8" w:rsidRDefault="00C77BD8" w:rsidP="00C77BD8">
      <w:pPr>
        <w:jc w:val="both"/>
        <w:rPr>
          <w:b/>
        </w:rPr>
      </w:pPr>
    </w:p>
    <w:p w:rsidR="00C77BD8" w:rsidRDefault="00C77BD8" w:rsidP="00C77BD8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C77BD8" w:rsidRDefault="00C77BD8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250AB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250AB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250AB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250AB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250ABB" w:rsidP="00250ABB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250ABB" w:rsidRDefault="00B249FC" w:rsidP="00250ABB">
      <w:pPr>
        <w:pStyle w:val="Sinespaciado"/>
        <w:jc w:val="both"/>
        <w:rPr>
          <w:b/>
          <w:sz w:val="24"/>
          <w:szCs w:val="24"/>
        </w:rPr>
      </w:pPr>
      <w:r w:rsidRPr="006A725D">
        <w:rPr>
          <w:noProof/>
          <w:lang w:val="es-ES" w:eastAsia="es-ES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88702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75" y="21364"/>
                <wp:lineTo x="21375" y="0"/>
                <wp:lineTo x="0" y="0"/>
              </wp:wrapPolygon>
            </wp:wrapTight>
            <wp:docPr id="24" name="Imagen 24" descr="C:\Users\JFMOS_~1\AppData\Local\Temp\Rar$DIa0.469\AGENDA-MARIPO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FMOS_~1\AppData\Local\Temp\Rar$DIa0.469\AGENDA-MARIPOS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ABB">
        <w:rPr>
          <w:b/>
          <w:sz w:val="24"/>
          <w:szCs w:val="24"/>
        </w:rPr>
        <w:t>Mariposas</w:t>
      </w:r>
    </w:p>
    <w:p w:rsidR="00250ABB" w:rsidRPr="00B15DE3" w:rsidRDefault="00B4221D" w:rsidP="00250ABB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250ABB" w:rsidRPr="00022B18">
        <w:rPr>
          <w:sz w:val="24"/>
          <w:szCs w:val="24"/>
        </w:rPr>
        <w:t>páginas</w:t>
      </w:r>
    </w:p>
    <w:p w:rsidR="00250ABB" w:rsidRPr="00022B18" w:rsidRDefault="00B4221D" w:rsidP="00250A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250ABB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15,5 </w:t>
      </w:r>
      <w:r w:rsidR="00250ABB" w:rsidRPr="00022B18">
        <w:rPr>
          <w:sz w:val="24"/>
          <w:szCs w:val="24"/>
        </w:rPr>
        <w:t>cm</w:t>
      </w:r>
    </w:p>
    <w:p w:rsidR="00250ABB" w:rsidRPr="00022B18" w:rsidRDefault="00250ABB" w:rsidP="00250A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39170</w:t>
      </w:r>
    </w:p>
    <w:p w:rsidR="00250ABB" w:rsidRPr="00022B18" w:rsidRDefault="006F6D90" w:rsidP="00250A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8437012673861</w:t>
      </w:r>
    </w:p>
    <w:p w:rsidR="00250ABB" w:rsidRPr="00022B18" w:rsidRDefault="00250ABB" w:rsidP="00250A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250ABB" w:rsidRDefault="00250ABB" w:rsidP="00250ABB">
      <w:pPr>
        <w:jc w:val="both"/>
        <w:rPr>
          <w:b/>
        </w:rPr>
      </w:pPr>
    </w:p>
    <w:p w:rsidR="00250ABB" w:rsidRDefault="00250ABB" w:rsidP="00250ABB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250ABB" w:rsidRDefault="00250ABB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97F89" w:rsidRDefault="008D5B5C" w:rsidP="00897F89">
      <w:pPr>
        <w:pStyle w:val="Sinespaciado"/>
        <w:jc w:val="both"/>
        <w:rPr>
          <w:b/>
          <w:sz w:val="24"/>
          <w:szCs w:val="24"/>
        </w:rPr>
      </w:pPr>
      <w:r w:rsidRPr="006A725D">
        <w:rPr>
          <w:noProof/>
          <w:lang w:val="es-ES" w:eastAsia="es-ES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929088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37" y="21468"/>
                <wp:lineTo x="21337" y="0"/>
                <wp:lineTo x="0" y="0"/>
              </wp:wrapPolygon>
            </wp:wrapTight>
            <wp:docPr id="16" name="Imagen 16" descr="C:\Users\JFMOS_~1\AppData\Local\Temp\Rar$DIa0.216\AGENDA-GATOS-LITER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FMOS_~1\AppData\Local\Temp\Rar$DIa0.216\AGENDA-GATOS-LITERARI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88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F89">
        <w:rPr>
          <w:b/>
          <w:sz w:val="24"/>
          <w:szCs w:val="24"/>
        </w:rPr>
        <w:t>Gatos literarios</w:t>
      </w:r>
    </w:p>
    <w:p w:rsidR="00897F89" w:rsidRPr="00B15DE3" w:rsidRDefault="00B4221D" w:rsidP="00897F89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897F89" w:rsidRPr="00022B18">
        <w:rPr>
          <w:sz w:val="24"/>
          <w:szCs w:val="24"/>
        </w:rPr>
        <w:t>páginas</w:t>
      </w:r>
    </w:p>
    <w:p w:rsidR="00897F89" w:rsidRPr="00022B18" w:rsidRDefault="00B4221D" w:rsidP="00897F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897F89">
        <w:rPr>
          <w:sz w:val="24"/>
          <w:szCs w:val="24"/>
        </w:rPr>
        <w:t xml:space="preserve">x </w:t>
      </w:r>
      <w:r>
        <w:rPr>
          <w:sz w:val="24"/>
          <w:szCs w:val="24"/>
        </w:rPr>
        <w:t xml:space="preserve">15,5 </w:t>
      </w:r>
      <w:r w:rsidR="00897F89" w:rsidRPr="00022B18">
        <w:rPr>
          <w:sz w:val="24"/>
          <w:szCs w:val="24"/>
        </w:rPr>
        <w:t>cm</w:t>
      </w:r>
    </w:p>
    <w:p w:rsidR="00897F89" w:rsidRPr="00022B18" w:rsidRDefault="00897F89" w:rsidP="00897F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39171</w:t>
      </w:r>
    </w:p>
    <w:p w:rsidR="00897F89" w:rsidRPr="00022B18" w:rsidRDefault="00897F89" w:rsidP="00897F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8437012673878</w:t>
      </w:r>
    </w:p>
    <w:p w:rsidR="00897F89" w:rsidRPr="00022B18" w:rsidRDefault="00897F89" w:rsidP="00897F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897F89" w:rsidRDefault="00897F89" w:rsidP="00897F89">
      <w:pPr>
        <w:jc w:val="both"/>
        <w:rPr>
          <w:b/>
        </w:rPr>
      </w:pPr>
    </w:p>
    <w:p w:rsidR="00897F89" w:rsidRDefault="00897F89" w:rsidP="00897F89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97F89" w:rsidRDefault="00897F89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F34D1F" w:rsidRDefault="00F34D1F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F34D1F" w:rsidRDefault="00F34D1F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F34D1F" w:rsidRDefault="00F34D1F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793181" w:rsidRDefault="00793181" w:rsidP="00F34D1F">
      <w:pPr>
        <w:pStyle w:val="Sinespaciado"/>
        <w:jc w:val="both"/>
        <w:rPr>
          <w:noProof/>
          <w:lang w:eastAsia="es-ES"/>
        </w:rPr>
      </w:pPr>
      <w:bookmarkStart w:id="0" w:name="_GoBack"/>
      <w:bookmarkEnd w:id="0"/>
    </w:p>
    <w:p w:rsidR="00793181" w:rsidRDefault="00793181" w:rsidP="00F34D1F">
      <w:pPr>
        <w:pStyle w:val="Sinespaciado"/>
        <w:jc w:val="both"/>
        <w:rPr>
          <w:noProof/>
          <w:lang w:eastAsia="es-ES"/>
        </w:rPr>
      </w:pPr>
    </w:p>
    <w:p w:rsidR="00F34D1F" w:rsidRDefault="00793181" w:rsidP="00F34D1F">
      <w:pPr>
        <w:pStyle w:val="Sinespaciado"/>
        <w:jc w:val="both"/>
        <w:rPr>
          <w:b/>
          <w:sz w:val="24"/>
          <w:szCs w:val="24"/>
        </w:rPr>
      </w:pPr>
      <w:r w:rsidRPr="002930F1">
        <w:rPr>
          <w:noProof/>
          <w:lang w:val="es-ES" w:eastAsia="es-ES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1928495" cy="2500616"/>
            <wp:effectExtent l="0" t="0" r="0" b="0"/>
            <wp:wrapTight wrapText="bothSides">
              <wp:wrapPolygon edited="0">
                <wp:start x="0" y="0"/>
                <wp:lineTo x="0" y="21397"/>
                <wp:lineTo x="21337" y="21397"/>
                <wp:lineTo x="21337" y="0"/>
                <wp:lineTo x="0" y="0"/>
              </wp:wrapPolygon>
            </wp:wrapTight>
            <wp:docPr id="17" name="Imagen 17" descr="C:\Users\JFMOS_~1\AppData\Local\Temp\Rar$DIa0.420\G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FMOS_~1\AppData\Local\Temp\Rar$DIa0.420\GAT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D1F">
        <w:rPr>
          <w:b/>
          <w:sz w:val="24"/>
          <w:szCs w:val="24"/>
        </w:rPr>
        <w:t xml:space="preserve">Gatos </w:t>
      </w:r>
    </w:p>
    <w:p w:rsidR="00F34D1F" w:rsidRPr="00B15DE3" w:rsidRDefault="00B4221D" w:rsidP="00F34D1F">
      <w:pPr>
        <w:pStyle w:val="Sinespaciad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 xml:space="preserve">148 </w:t>
      </w:r>
      <w:r w:rsidR="00F34D1F" w:rsidRPr="00022B18">
        <w:rPr>
          <w:sz w:val="24"/>
          <w:szCs w:val="24"/>
        </w:rPr>
        <w:t>páginas</w:t>
      </w:r>
    </w:p>
    <w:p w:rsidR="00F34D1F" w:rsidRPr="00022B18" w:rsidRDefault="00B4221D" w:rsidP="00F34D1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 </w:t>
      </w:r>
      <w:r w:rsidR="00F34D1F">
        <w:rPr>
          <w:sz w:val="24"/>
          <w:szCs w:val="24"/>
        </w:rPr>
        <w:t>x</w:t>
      </w:r>
      <w:r>
        <w:rPr>
          <w:sz w:val="24"/>
          <w:szCs w:val="24"/>
        </w:rPr>
        <w:t xml:space="preserve"> 15,5 </w:t>
      </w:r>
      <w:r w:rsidR="00F34D1F" w:rsidRPr="00022B18">
        <w:rPr>
          <w:sz w:val="24"/>
          <w:szCs w:val="24"/>
        </w:rPr>
        <w:t>cm</w:t>
      </w:r>
    </w:p>
    <w:p w:rsidR="00F34D1F" w:rsidRPr="00022B18" w:rsidRDefault="00F34D1F" w:rsidP="00F34D1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39172</w:t>
      </w:r>
    </w:p>
    <w:p w:rsidR="00F34D1F" w:rsidRPr="00022B18" w:rsidRDefault="00F34D1F" w:rsidP="00F34D1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 8437012673823</w:t>
      </w:r>
    </w:p>
    <w:p w:rsidR="00F34D1F" w:rsidRPr="00022B18" w:rsidRDefault="00F34D1F" w:rsidP="00F34D1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$7.479 </w:t>
      </w:r>
      <w:r w:rsidRPr="00022B18">
        <w:rPr>
          <w:sz w:val="24"/>
          <w:szCs w:val="24"/>
        </w:rPr>
        <w:t>+ IVA</w:t>
      </w:r>
    </w:p>
    <w:p w:rsidR="00F34D1F" w:rsidRDefault="00F34D1F" w:rsidP="00F34D1F">
      <w:pPr>
        <w:jc w:val="both"/>
        <w:rPr>
          <w:b/>
        </w:rPr>
      </w:pPr>
    </w:p>
    <w:p w:rsidR="00F34D1F" w:rsidRDefault="00F34D1F" w:rsidP="00F34D1F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F34D1F" w:rsidRDefault="00F34D1F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Default="008F132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Default="008F132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Default="008F132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Default="008F132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Default="008F132D" w:rsidP="007B0BB8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</w:p>
    <w:p w:rsidR="008F132D" w:rsidRPr="008F132D" w:rsidRDefault="008F132D" w:rsidP="008F132D">
      <w:pPr>
        <w:pStyle w:val="Sinespaciado"/>
        <w:jc w:val="both"/>
        <w:rPr>
          <w:rFonts w:eastAsia="Times New Roman" w:cstheme="minorHAnsi"/>
          <w:sz w:val="24"/>
          <w:szCs w:val="24"/>
          <w:lang w:val="es-CL" w:eastAsia="es-CL"/>
        </w:rPr>
      </w:pPr>
      <w:r>
        <w:rPr>
          <w:sz w:val="24"/>
          <w:szCs w:val="24"/>
        </w:rPr>
        <w:t xml:space="preserve">El </w:t>
      </w:r>
      <w:r w:rsidRPr="008F132D">
        <w:rPr>
          <w:sz w:val="24"/>
          <w:szCs w:val="24"/>
        </w:rPr>
        <w:t>2019 se presenta llen</w:t>
      </w:r>
      <w:r>
        <w:rPr>
          <w:sz w:val="24"/>
          <w:szCs w:val="24"/>
        </w:rPr>
        <w:t xml:space="preserve">o de planes y para que no se </w:t>
      </w:r>
      <w:r w:rsidRPr="008F132D">
        <w:rPr>
          <w:sz w:val="24"/>
          <w:szCs w:val="24"/>
        </w:rPr>
        <w:t>olvide ninguno hemos diseñado estas prácticas y bo</w:t>
      </w:r>
      <w:r>
        <w:rPr>
          <w:sz w:val="24"/>
          <w:szCs w:val="24"/>
        </w:rPr>
        <w:t xml:space="preserve">nitas agendas para que no se </w:t>
      </w:r>
      <w:r w:rsidRPr="008F132D">
        <w:rPr>
          <w:sz w:val="24"/>
          <w:szCs w:val="24"/>
        </w:rPr>
        <w:t>escap</w:t>
      </w:r>
      <w:r>
        <w:rPr>
          <w:sz w:val="24"/>
          <w:szCs w:val="24"/>
        </w:rPr>
        <w:t>e nada y puedan</w:t>
      </w:r>
      <w:r w:rsidRPr="008F132D">
        <w:rPr>
          <w:sz w:val="24"/>
          <w:szCs w:val="24"/>
        </w:rPr>
        <w:t xml:space="preserve"> disfrutarlos al máximo. ¡Preciosos diseños para ayudarte a organizar los 365 días de este prometedor año!</w:t>
      </w:r>
    </w:p>
    <w:sectPr w:rsidR="008F132D" w:rsidRPr="008F132D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05F0C"/>
    <w:rsid w:val="000121B2"/>
    <w:rsid w:val="000219C5"/>
    <w:rsid w:val="00022B18"/>
    <w:rsid w:val="00027969"/>
    <w:rsid w:val="00031DFC"/>
    <w:rsid w:val="00032F7A"/>
    <w:rsid w:val="00036380"/>
    <w:rsid w:val="00052743"/>
    <w:rsid w:val="00055E29"/>
    <w:rsid w:val="00056AD3"/>
    <w:rsid w:val="00057043"/>
    <w:rsid w:val="00060EE7"/>
    <w:rsid w:val="000800E5"/>
    <w:rsid w:val="00086097"/>
    <w:rsid w:val="000A58D8"/>
    <w:rsid w:val="000A7CF2"/>
    <w:rsid w:val="000B2848"/>
    <w:rsid w:val="000B3389"/>
    <w:rsid w:val="000B3E33"/>
    <w:rsid w:val="000B4780"/>
    <w:rsid w:val="000C2478"/>
    <w:rsid w:val="000D293D"/>
    <w:rsid w:val="000F6689"/>
    <w:rsid w:val="000F727A"/>
    <w:rsid w:val="00101BFE"/>
    <w:rsid w:val="00101F62"/>
    <w:rsid w:val="00102D6D"/>
    <w:rsid w:val="00104D01"/>
    <w:rsid w:val="001069C6"/>
    <w:rsid w:val="00111EED"/>
    <w:rsid w:val="001325C1"/>
    <w:rsid w:val="00133235"/>
    <w:rsid w:val="001338E9"/>
    <w:rsid w:val="00151D50"/>
    <w:rsid w:val="00152C19"/>
    <w:rsid w:val="00155BB8"/>
    <w:rsid w:val="001669C8"/>
    <w:rsid w:val="001676B6"/>
    <w:rsid w:val="001828B3"/>
    <w:rsid w:val="00185AFD"/>
    <w:rsid w:val="001874F3"/>
    <w:rsid w:val="001A4AE8"/>
    <w:rsid w:val="001A65B3"/>
    <w:rsid w:val="001B1DE6"/>
    <w:rsid w:val="001B405C"/>
    <w:rsid w:val="001D15DE"/>
    <w:rsid w:val="001D1F8E"/>
    <w:rsid w:val="001D5A53"/>
    <w:rsid w:val="001E3F71"/>
    <w:rsid w:val="001F0AC3"/>
    <w:rsid w:val="001F37E0"/>
    <w:rsid w:val="001F407C"/>
    <w:rsid w:val="001F743A"/>
    <w:rsid w:val="001F75E2"/>
    <w:rsid w:val="00212127"/>
    <w:rsid w:val="002124FE"/>
    <w:rsid w:val="0021413F"/>
    <w:rsid w:val="0021728B"/>
    <w:rsid w:val="00220078"/>
    <w:rsid w:val="00224382"/>
    <w:rsid w:val="00227D5F"/>
    <w:rsid w:val="00236332"/>
    <w:rsid w:val="00241C51"/>
    <w:rsid w:val="00250ABB"/>
    <w:rsid w:val="002604AB"/>
    <w:rsid w:val="00263E6B"/>
    <w:rsid w:val="002644DE"/>
    <w:rsid w:val="0026540A"/>
    <w:rsid w:val="00271401"/>
    <w:rsid w:val="00274297"/>
    <w:rsid w:val="0028668B"/>
    <w:rsid w:val="0029212F"/>
    <w:rsid w:val="00293D2D"/>
    <w:rsid w:val="002A0F56"/>
    <w:rsid w:val="002A4E85"/>
    <w:rsid w:val="002A6964"/>
    <w:rsid w:val="002B1334"/>
    <w:rsid w:val="002B665F"/>
    <w:rsid w:val="002B783B"/>
    <w:rsid w:val="002C2415"/>
    <w:rsid w:val="002C3991"/>
    <w:rsid w:val="002C6954"/>
    <w:rsid w:val="002D1561"/>
    <w:rsid w:val="002D30B9"/>
    <w:rsid w:val="002D5290"/>
    <w:rsid w:val="002E0F88"/>
    <w:rsid w:val="002E4EA1"/>
    <w:rsid w:val="002E52FE"/>
    <w:rsid w:val="0030066E"/>
    <w:rsid w:val="00304CB3"/>
    <w:rsid w:val="00307EB1"/>
    <w:rsid w:val="00313B4E"/>
    <w:rsid w:val="00313C7B"/>
    <w:rsid w:val="00333142"/>
    <w:rsid w:val="00333ACB"/>
    <w:rsid w:val="00335B54"/>
    <w:rsid w:val="00353733"/>
    <w:rsid w:val="00354BD6"/>
    <w:rsid w:val="0038030E"/>
    <w:rsid w:val="003841C0"/>
    <w:rsid w:val="003846C8"/>
    <w:rsid w:val="003856F1"/>
    <w:rsid w:val="003910B0"/>
    <w:rsid w:val="0039167A"/>
    <w:rsid w:val="00393B0F"/>
    <w:rsid w:val="00395783"/>
    <w:rsid w:val="00395CB1"/>
    <w:rsid w:val="003A1E17"/>
    <w:rsid w:val="003A24D8"/>
    <w:rsid w:val="003B0B6B"/>
    <w:rsid w:val="003B47D7"/>
    <w:rsid w:val="003B6928"/>
    <w:rsid w:val="003D0ABC"/>
    <w:rsid w:val="003D20D0"/>
    <w:rsid w:val="003D21D6"/>
    <w:rsid w:val="003E041B"/>
    <w:rsid w:val="003E50C8"/>
    <w:rsid w:val="003F1402"/>
    <w:rsid w:val="003F6D44"/>
    <w:rsid w:val="00405ACA"/>
    <w:rsid w:val="004105BC"/>
    <w:rsid w:val="00411CF9"/>
    <w:rsid w:val="0043673A"/>
    <w:rsid w:val="00440B6C"/>
    <w:rsid w:val="00446C62"/>
    <w:rsid w:val="004569DC"/>
    <w:rsid w:val="00461332"/>
    <w:rsid w:val="0046367E"/>
    <w:rsid w:val="00470C54"/>
    <w:rsid w:val="00472A12"/>
    <w:rsid w:val="00481347"/>
    <w:rsid w:val="00487DAE"/>
    <w:rsid w:val="004934DE"/>
    <w:rsid w:val="0049672C"/>
    <w:rsid w:val="004A313A"/>
    <w:rsid w:val="004A7E14"/>
    <w:rsid w:val="004B1757"/>
    <w:rsid w:val="004B5562"/>
    <w:rsid w:val="004B6E74"/>
    <w:rsid w:val="004C2BB2"/>
    <w:rsid w:val="004C76F8"/>
    <w:rsid w:val="004D456A"/>
    <w:rsid w:val="004E417C"/>
    <w:rsid w:val="004E512A"/>
    <w:rsid w:val="004F207C"/>
    <w:rsid w:val="0050148A"/>
    <w:rsid w:val="00503227"/>
    <w:rsid w:val="00510003"/>
    <w:rsid w:val="005200B0"/>
    <w:rsid w:val="00537E1E"/>
    <w:rsid w:val="00540E3E"/>
    <w:rsid w:val="005511BB"/>
    <w:rsid w:val="005559A2"/>
    <w:rsid w:val="005615DF"/>
    <w:rsid w:val="005647B3"/>
    <w:rsid w:val="00567D2B"/>
    <w:rsid w:val="005717C2"/>
    <w:rsid w:val="005742B0"/>
    <w:rsid w:val="00587852"/>
    <w:rsid w:val="005920C6"/>
    <w:rsid w:val="00596ACB"/>
    <w:rsid w:val="00596B29"/>
    <w:rsid w:val="005A26E1"/>
    <w:rsid w:val="005C51A9"/>
    <w:rsid w:val="005E2886"/>
    <w:rsid w:val="005E5AAD"/>
    <w:rsid w:val="005F2E50"/>
    <w:rsid w:val="00604A7F"/>
    <w:rsid w:val="00611863"/>
    <w:rsid w:val="00613F3E"/>
    <w:rsid w:val="0061629F"/>
    <w:rsid w:val="00616E4B"/>
    <w:rsid w:val="006421B4"/>
    <w:rsid w:val="00644DDE"/>
    <w:rsid w:val="006467FB"/>
    <w:rsid w:val="00652AE7"/>
    <w:rsid w:val="00665F31"/>
    <w:rsid w:val="00666CCD"/>
    <w:rsid w:val="0067474F"/>
    <w:rsid w:val="0067781B"/>
    <w:rsid w:val="00677EBC"/>
    <w:rsid w:val="006A3A05"/>
    <w:rsid w:val="006A42DC"/>
    <w:rsid w:val="006B0B01"/>
    <w:rsid w:val="006B1715"/>
    <w:rsid w:val="006B3A72"/>
    <w:rsid w:val="006B7002"/>
    <w:rsid w:val="006C468E"/>
    <w:rsid w:val="006D439E"/>
    <w:rsid w:val="006E2BE5"/>
    <w:rsid w:val="006E3304"/>
    <w:rsid w:val="006E3949"/>
    <w:rsid w:val="006E6C2A"/>
    <w:rsid w:val="006E7FE2"/>
    <w:rsid w:val="006F0D51"/>
    <w:rsid w:val="006F2B8E"/>
    <w:rsid w:val="006F41A4"/>
    <w:rsid w:val="006F6011"/>
    <w:rsid w:val="006F6D90"/>
    <w:rsid w:val="006F7D3D"/>
    <w:rsid w:val="007035EE"/>
    <w:rsid w:val="00703AD9"/>
    <w:rsid w:val="00706FD1"/>
    <w:rsid w:val="007173D1"/>
    <w:rsid w:val="0072474E"/>
    <w:rsid w:val="007254DA"/>
    <w:rsid w:val="00726AE1"/>
    <w:rsid w:val="00744A18"/>
    <w:rsid w:val="00744DD3"/>
    <w:rsid w:val="007503A0"/>
    <w:rsid w:val="0075101F"/>
    <w:rsid w:val="00755213"/>
    <w:rsid w:val="00760691"/>
    <w:rsid w:val="007624CC"/>
    <w:rsid w:val="00765631"/>
    <w:rsid w:val="00774E07"/>
    <w:rsid w:val="00782B25"/>
    <w:rsid w:val="00784DA7"/>
    <w:rsid w:val="00793181"/>
    <w:rsid w:val="007A015F"/>
    <w:rsid w:val="007A0BF5"/>
    <w:rsid w:val="007A182F"/>
    <w:rsid w:val="007A6F68"/>
    <w:rsid w:val="007B0BB8"/>
    <w:rsid w:val="007B0C02"/>
    <w:rsid w:val="007B4FC0"/>
    <w:rsid w:val="007B5A78"/>
    <w:rsid w:val="007B6588"/>
    <w:rsid w:val="007C7662"/>
    <w:rsid w:val="007D4EBD"/>
    <w:rsid w:val="007D7F23"/>
    <w:rsid w:val="007E289F"/>
    <w:rsid w:val="00804610"/>
    <w:rsid w:val="008109E1"/>
    <w:rsid w:val="008135D0"/>
    <w:rsid w:val="00825AC3"/>
    <w:rsid w:val="008271B6"/>
    <w:rsid w:val="00847D4F"/>
    <w:rsid w:val="008506BA"/>
    <w:rsid w:val="00853A6F"/>
    <w:rsid w:val="00860559"/>
    <w:rsid w:val="00862A7A"/>
    <w:rsid w:val="0086392C"/>
    <w:rsid w:val="00870687"/>
    <w:rsid w:val="00871870"/>
    <w:rsid w:val="008724CD"/>
    <w:rsid w:val="00880E18"/>
    <w:rsid w:val="00881767"/>
    <w:rsid w:val="00882472"/>
    <w:rsid w:val="00885C04"/>
    <w:rsid w:val="0088670D"/>
    <w:rsid w:val="00893554"/>
    <w:rsid w:val="00893CEA"/>
    <w:rsid w:val="0089779E"/>
    <w:rsid w:val="00897F89"/>
    <w:rsid w:val="008B1808"/>
    <w:rsid w:val="008B22EB"/>
    <w:rsid w:val="008B36A4"/>
    <w:rsid w:val="008B37EE"/>
    <w:rsid w:val="008B644C"/>
    <w:rsid w:val="008C23D2"/>
    <w:rsid w:val="008C24AA"/>
    <w:rsid w:val="008C3C5B"/>
    <w:rsid w:val="008C6ED1"/>
    <w:rsid w:val="008D20E8"/>
    <w:rsid w:val="008D3406"/>
    <w:rsid w:val="008D5B5C"/>
    <w:rsid w:val="008E1D00"/>
    <w:rsid w:val="008E4705"/>
    <w:rsid w:val="008E4F3A"/>
    <w:rsid w:val="008F132D"/>
    <w:rsid w:val="008F22E1"/>
    <w:rsid w:val="008F23C7"/>
    <w:rsid w:val="008F31CC"/>
    <w:rsid w:val="008F5D68"/>
    <w:rsid w:val="008F62E4"/>
    <w:rsid w:val="008F7D34"/>
    <w:rsid w:val="00900DE0"/>
    <w:rsid w:val="009026C0"/>
    <w:rsid w:val="00917DF8"/>
    <w:rsid w:val="00920D89"/>
    <w:rsid w:val="00921B10"/>
    <w:rsid w:val="00926083"/>
    <w:rsid w:val="00927351"/>
    <w:rsid w:val="0094220E"/>
    <w:rsid w:val="00947A64"/>
    <w:rsid w:val="00947C79"/>
    <w:rsid w:val="00953CD6"/>
    <w:rsid w:val="009543C0"/>
    <w:rsid w:val="0095731E"/>
    <w:rsid w:val="00960138"/>
    <w:rsid w:val="00967BDB"/>
    <w:rsid w:val="00971E29"/>
    <w:rsid w:val="00971F3D"/>
    <w:rsid w:val="00972B00"/>
    <w:rsid w:val="009814AE"/>
    <w:rsid w:val="009816C5"/>
    <w:rsid w:val="0099057D"/>
    <w:rsid w:val="0099093D"/>
    <w:rsid w:val="00992321"/>
    <w:rsid w:val="009943C5"/>
    <w:rsid w:val="009B2769"/>
    <w:rsid w:val="009C68E6"/>
    <w:rsid w:val="009D43A3"/>
    <w:rsid w:val="009E2924"/>
    <w:rsid w:val="009E46A8"/>
    <w:rsid w:val="009E47D0"/>
    <w:rsid w:val="009F19FA"/>
    <w:rsid w:val="00A0745A"/>
    <w:rsid w:val="00A1144F"/>
    <w:rsid w:val="00A21A25"/>
    <w:rsid w:val="00A31F6B"/>
    <w:rsid w:val="00A35D47"/>
    <w:rsid w:val="00A40910"/>
    <w:rsid w:val="00A40A64"/>
    <w:rsid w:val="00A47C12"/>
    <w:rsid w:val="00A5188B"/>
    <w:rsid w:val="00A56EB2"/>
    <w:rsid w:val="00A70341"/>
    <w:rsid w:val="00A70869"/>
    <w:rsid w:val="00A71842"/>
    <w:rsid w:val="00A71845"/>
    <w:rsid w:val="00A81945"/>
    <w:rsid w:val="00AA41D7"/>
    <w:rsid w:val="00AA4DCF"/>
    <w:rsid w:val="00AA5A9A"/>
    <w:rsid w:val="00AA7116"/>
    <w:rsid w:val="00AB217D"/>
    <w:rsid w:val="00AB2FF0"/>
    <w:rsid w:val="00AB5CDC"/>
    <w:rsid w:val="00AB7A6F"/>
    <w:rsid w:val="00AC0C0B"/>
    <w:rsid w:val="00AC7289"/>
    <w:rsid w:val="00AD2AD0"/>
    <w:rsid w:val="00AD68FA"/>
    <w:rsid w:val="00AD6A8B"/>
    <w:rsid w:val="00AE12D9"/>
    <w:rsid w:val="00AE2D3D"/>
    <w:rsid w:val="00AE36DF"/>
    <w:rsid w:val="00AF3BB4"/>
    <w:rsid w:val="00AF43D5"/>
    <w:rsid w:val="00B14C98"/>
    <w:rsid w:val="00B15DE3"/>
    <w:rsid w:val="00B249FC"/>
    <w:rsid w:val="00B27B20"/>
    <w:rsid w:val="00B33842"/>
    <w:rsid w:val="00B35EBC"/>
    <w:rsid w:val="00B37055"/>
    <w:rsid w:val="00B4221D"/>
    <w:rsid w:val="00B4229B"/>
    <w:rsid w:val="00B46CF9"/>
    <w:rsid w:val="00B53EED"/>
    <w:rsid w:val="00B54314"/>
    <w:rsid w:val="00B62CCF"/>
    <w:rsid w:val="00B673B3"/>
    <w:rsid w:val="00B77CA7"/>
    <w:rsid w:val="00B83450"/>
    <w:rsid w:val="00B8358B"/>
    <w:rsid w:val="00B8780B"/>
    <w:rsid w:val="00B922C1"/>
    <w:rsid w:val="00B94E10"/>
    <w:rsid w:val="00B978A2"/>
    <w:rsid w:val="00BA21E4"/>
    <w:rsid w:val="00BA238A"/>
    <w:rsid w:val="00BA778D"/>
    <w:rsid w:val="00BB678D"/>
    <w:rsid w:val="00BB76B8"/>
    <w:rsid w:val="00BC09C1"/>
    <w:rsid w:val="00BD1F60"/>
    <w:rsid w:val="00BE68F6"/>
    <w:rsid w:val="00BF1AAB"/>
    <w:rsid w:val="00BF7BCB"/>
    <w:rsid w:val="00C061FF"/>
    <w:rsid w:val="00C25198"/>
    <w:rsid w:val="00C30F11"/>
    <w:rsid w:val="00C42D7C"/>
    <w:rsid w:val="00C43C53"/>
    <w:rsid w:val="00C77BD8"/>
    <w:rsid w:val="00C86EDB"/>
    <w:rsid w:val="00CA3420"/>
    <w:rsid w:val="00CA3898"/>
    <w:rsid w:val="00CD4084"/>
    <w:rsid w:val="00CD56BA"/>
    <w:rsid w:val="00CF7608"/>
    <w:rsid w:val="00D04F3A"/>
    <w:rsid w:val="00D07ACE"/>
    <w:rsid w:val="00D07ADF"/>
    <w:rsid w:val="00D1339C"/>
    <w:rsid w:val="00D26B90"/>
    <w:rsid w:val="00D27968"/>
    <w:rsid w:val="00D30CBB"/>
    <w:rsid w:val="00D33FBF"/>
    <w:rsid w:val="00D34846"/>
    <w:rsid w:val="00D3593E"/>
    <w:rsid w:val="00D369CE"/>
    <w:rsid w:val="00D47669"/>
    <w:rsid w:val="00D51D3F"/>
    <w:rsid w:val="00D51E85"/>
    <w:rsid w:val="00D53606"/>
    <w:rsid w:val="00D60F68"/>
    <w:rsid w:val="00D61F05"/>
    <w:rsid w:val="00D62910"/>
    <w:rsid w:val="00D67003"/>
    <w:rsid w:val="00D72A31"/>
    <w:rsid w:val="00D731FB"/>
    <w:rsid w:val="00D751E4"/>
    <w:rsid w:val="00D807A4"/>
    <w:rsid w:val="00D96B80"/>
    <w:rsid w:val="00D96C9C"/>
    <w:rsid w:val="00D97112"/>
    <w:rsid w:val="00DA1596"/>
    <w:rsid w:val="00DA7AD8"/>
    <w:rsid w:val="00DC0A20"/>
    <w:rsid w:val="00DD073D"/>
    <w:rsid w:val="00DD7ACF"/>
    <w:rsid w:val="00DE2454"/>
    <w:rsid w:val="00DE4070"/>
    <w:rsid w:val="00DE47C5"/>
    <w:rsid w:val="00E05472"/>
    <w:rsid w:val="00E10F45"/>
    <w:rsid w:val="00E1432B"/>
    <w:rsid w:val="00E170C3"/>
    <w:rsid w:val="00E17637"/>
    <w:rsid w:val="00E34D84"/>
    <w:rsid w:val="00E46472"/>
    <w:rsid w:val="00E53019"/>
    <w:rsid w:val="00E53939"/>
    <w:rsid w:val="00E60960"/>
    <w:rsid w:val="00E70A2B"/>
    <w:rsid w:val="00E70C2A"/>
    <w:rsid w:val="00E756B5"/>
    <w:rsid w:val="00E82034"/>
    <w:rsid w:val="00E8235B"/>
    <w:rsid w:val="00E85B5D"/>
    <w:rsid w:val="00E85E8B"/>
    <w:rsid w:val="00E96473"/>
    <w:rsid w:val="00EA166D"/>
    <w:rsid w:val="00EA6873"/>
    <w:rsid w:val="00EA6D2D"/>
    <w:rsid w:val="00EB22EF"/>
    <w:rsid w:val="00EB23F4"/>
    <w:rsid w:val="00EB6925"/>
    <w:rsid w:val="00EB72B9"/>
    <w:rsid w:val="00EC0706"/>
    <w:rsid w:val="00EC1909"/>
    <w:rsid w:val="00EC282D"/>
    <w:rsid w:val="00EC60D8"/>
    <w:rsid w:val="00ED5605"/>
    <w:rsid w:val="00EE085C"/>
    <w:rsid w:val="00EE543E"/>
    <w:rsid w:val="00EE5827"/>
    <w:rsid w:val="00EE6D43"/>
    <w:rsid w:val="00EF7675"/>
    <w:rsid w:val="00F033BA"/>
    <w:rsid w:val="00F037CC"/>
    <w:rsid w:val="00F102AF"/>
    <w:rsid w:val="00F105E2"/>
    <w:rsid w:val="00F158B2"/>
    <w:rsid w:val="00F17448"/>
    <w:rsid w:val="00F207B7"/>
    <w:rsid w:val="00F254DB"/>
    <w:rsid w:val="00F26E8A"/>
    <w:rsid w:val="00F34D1F"/>
    <w:rsid w:val="00F362A2"/>
    <w:rsid w:val="00F3677D"/>
    <w:rsid w:val="00F36EDA"/>
    <w:rsid w:val="00F50E39"/>
    <w:rsid w:val="00F57A80"/>
    <w:rsid w:val="00F7166B"/>
    <w:rsid w:val="00F73CD3"/>
    <w:rsid w:val="00F7446B"/>
    <w:rsid w:val="00F83E16"/>
    <w:rsid w:val="00F93A91"/>
    <w:rsid w:val="00F94837"/>
    <w:rsid w:val="00F97BB9"/>
    <w:rsid w:val="00FA3B21"/>
    <w:rsid w:val="00FA78B2"/>
    <w:rsid w:val="00FB1DA0"/>
    <w:rsid w:val="00FB2B75"/>
    <w:rsid w:val="00FB3659"/>
    <w:rsid w:val="00FB5934"/>
    <w:rsid w:val="00FC1724"/>
    <w:rsid w:val="00FC1AD0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A2AD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42894-133E-4BCA-ABA8-88B4F1700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116</TotalTime>
  <Pages>6</Pages>
  <Words>356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Jimena Carrasco Mellado</cp:lastModifiedBy>
  <cp:revision>51</cp:revision>
  <cp:lastPrinted>2017-01-05T17:22:00Z</cp:lastPrinted>
  <dcterms:created xsi:type="dcterms:W3CDTF">2018-08-30T18:20:00Z</dcterms:created>
  <dcterms:modified xsi:type="dcterms:W3CDTF">2018-09-03T14:42:00Z</dcterms:modified>
</cp:coreProperties>
</file>